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64DF72" w14:textId="5E0E6CA4" w:rsidR="00243013" w:rsidRDefault="005E353C" w:rsidP="005E353C">
      <w:pPr>
        <w:jc w:val="center"/>
        <w:rPr>
          <w:sz w:val="28"/>
          <w:szCs w:val="20"/>
        </w:rPr>
      </w:pPr>
      <w:r w:rsidRPr="005E353C">
        <w:rPr>
          <w:sz w:val="28"/>
          <w:szCs w:val="20"/>
        </w:rPr>
        <w:t xml:space="preserve">INFORMACIÓN SOBRE ALERGIAS E INTOLERANCIAS CURSO </w:t>
      </w:r>
      <w:r w:rsidR="001B0DF7">
        <w:rPr>
          <w:sz w:val="28"/>
          <w:szCs w:val="20"/>
        </w:rPr>
        <w:t>20</w:t>
      </w:r>
      <w:r w:rsidR="00B062AB">
        <w:rPr>
          <w:sz w:val="28"/>
          <w:szCs w:val="20"/>
        </w:rPr>
        <w:t>__</w:t>
      </w:r>
      <w:r w:rsidR="001B0DF7">
        <w:rPr>
          <w:sz w:val="28"/>
          <w:szCs w:val="20"/>
        </w:rPr>
        <w:t>/20</w:t>
      </w:r>
      <w:r w:rsidR="00B062AB">
        <w:rPr>
          <w:sz w:val="28"/>
          <w:szCs w:val="20"/>
        </w:rPr>
        <w:t>__</w:t>
      </w:r>
      <w:bookmarkStart w:id="0" w:name="_GoBack"/>
      <w:bookmarkEnd w:id="0"/>
    </w:p>
    <w:p w14:paraId="4964DF73" w14:textId="77777777" w:rsidR="005E353C" w:rsidRDefault="005E353C" w:rsidP="005E353C">
      <w:pPr>
        <w:jc w:val="center"/>
        <w:rPr>
          <w:sz w:val="28"/>
          <w:szCs w:val="20"/>
        </w:rPr>
      </w:pPr>
    </w:p>
    <w:p w14:paraId="4964DF74" w14:textId="77777777" w:rsidR="005E353C" w:rsidRPr="00304729" w:rsidRDefault="005E353C" w:rsidP="005E353C">
      <w:pPr>
        <w:jc w:val="center"/>
        <w:rPr>
          <w:sz w:val="24"/>
          <w:szCs w:val="20"/>
        </w:rPr>
      </w:pPr>
      <w:r w:rsidRPr="00304729">
        <w:rPr>
          <w:sz w:val="24"/>
          <w:szCs w:val="20"/>
        </w:rPr>
        <w:t>ALUMNO/A: _______________________________________</w:t>
      </w:r>
    </w:p>
    <w:p w14:paraId="4964DF75" w14:textId="77777777" w:rsidR="005E353C" w:rsidRPr="00304729" w:rsidRDefault="005E353C" w:rsidP="005E353C">
      <w:pPr>
        <w:jc w:val="center"/>
        <w:rPr>
          <w:sz w:val="24"/>
          <w:szCs w:val="20"/>
        </w:rPr>
      </w:pPr>
    </w:p>
    <w:p w14:paraId="4964DF76" w14:textId="77777777" w:rsidR="005E353C" w:rsidRPr="00304729" w:rsidRDefault="005E353C" w:rsidP="005E353C">
      <w:pPr>
        <w:jc w:val="center"/>
        <w:rPr>
          <w:sz w:val="24"/>
          <w:szCs w:val="20"/>
        </w:rPr>
      </w:pPr>
      <w:r w:rsidRPr="00304729">
        <w:rPr>
          <w:sz w:val="24"/>
          <w:szCs w:val="20"/>
        </w:rPr>
        <w:t>CURSO: _________</w:t>
      </w:r>
      <w:r w:rsidR="00304729">
        <w:rPr>
          <w:sz w:val="24"/>
          <w:szCs w:val="20"/>
        </w:rPr>
        <w:t xml:space="preserve">  </w:t>
      </w:r>
    </w:p>
    <w:p w14:paraId="4964DF77" w14:textId="77777777" w:rsidR="005E353C" w:rsidRPr="00304729" w:rsidRDefault="005E353C" w:rsidP="005E353C">
      <w:pPr>
        <w:jc w:val="center"/>
        <w:rPr>
          <w:sz w:val="24"/>
          <w:szCs w:val="20"/>
        </w:rPr>
      </w:pPr>
    </w:p>
    <w:p w14:paraId="4964DF78" w14:textId="77777777" w:rsidR="005E353C" w:rsidRPr="00304729" w:rsidRDefault="005E353C" w:rsidP="005E353C">
      <w:pPr>
        <w:rPr>
          <w:szCs w:val="20"/>
        </w:rPr>
      </w:pPr>
      <w:r w:rsidRPr="0024217D">
        <w:rPr>
          <w:noProof/>
          <w:sz w:val="16"/>
          <w:szCs w:val="20"/>
          <w:u w:val="singl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964DF7F" wp14:editId="4964DF80">
                <wp:simplePos x="0" y="0"/>
                <wp:positionH relativeFrom="column">
                  <wp:posOffset>32385</wp:posOffset>
                </wp:positionH>
                <wp:positionV relativeFrom="paragraph">
                  <wp:posOffset>614680</wp:posOffset>
                </wp:positionV>
                <wp:extent cx="247650" cy="247650"/>
                <wp:effectExtent l="0" t="0" r="19050" b="19050"/>
                <wp:wrapNone/>
                <wp:docPr id="3" name="Rectá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47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5068BD8" id="Rectángulo 3" o:spid="_x0000_s1026" style="position:absolute;margin-left:2.55pt;margin-top:48.4pt;width:19.5pt;height:19.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" fillcolor="white [3201]" strokecolor="black [3200]" strokeweight="1pt"/>
            </w:pict>
          </mc:Fallback>
        </mc:AlternateContent>
      </w:r>
      <w:r w:rsidRPr="0024217D">
        <w:rPr>
          <w:noProof/>
          <w:sz w:val="16"/>
          <w:szCs w:val="20"/>
          <w:u w:val="single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964DF81" wp14:editId="4964DF82">
                <wp:simplePos x="0" y="0"/>
                <wp:positionH relativeFrom="margin">
                  <wp:align>left</wp:align>
                </wp:positionH>
                <wp:positionV relativeFrom="paragraph">
                  <wp:posOffset>595630</wp:posOffset>
                </wp:positionV>
                <wp:extent cx="6486525" cy="1404620"/>
                <wp:effectExtent l="0" t="0" r="28575" b="1206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404620"/>
                        </a:xfrm>
                        <a:prstGeom prst="rect">
                          <a:avLst/>
                        </a:prstGeom>
                        <a:ln>
                          <a:headEnd/>
                          <a:tailEnd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64DF9B" w14:textId="77777777" w:rsidR="005E353C" w:rsidRDefault="005E353C">
                            <w:r>
                              <w:t xml:space="preserve">      </w:t>
                            </w:r>
                            <w:r w:rsidR="00355D47">
                              <w:t>ALERGI</w:t>
                            </w:r>
                            <w:r>
                              <w:t xml:space="preserve">AS ALIMENTARIAS: </w:t>
                            </w:r>
                          </w:p>
                          <w:p w14:paraId="4964DF9C" w14:textId="77777777" w:rsidR="005E353C" w:rsidRDefault="005E353C"/>
                          <w:p w14:paraId="4964DF9D" w14:textId="77777777" w:rsidR="005E353C" w:rsidRDefault="005E353C"/>
                          <w:p w14:paraId="4964DF9E" w14:textId="77777777" w:rsidR="005E353C" w:rsidRDefault="005E353C"/>
                          <w:p w14:paraId="4964DF9F" w14:textId="77777777" w:rsidR="005E353C" w:rsidRDefault="005E353C"/>
                          <w:p w14:paraId="4964DFA0" w14:textId="77777777" w:rsidR="005E353C" w:rsidRDefault="005E353C"/>
                          <w:p w14:paraId="4964DFA1" w14:textId="77777777" w:rsidR="005E353C" w:rsidRDefault="005E353C"/>
                          <w:p w14:paraId="4964DFA2" w14:textId="77777777" w:rsidR="005E353C" w:rsidRDefault="005E353C"/>
                          <w:p w14:paraId="4964DFA3" w14:textId="77777777" w:rsidR="005E353C" w:rsidRDefault="005E353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4964DF81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0;margin-top:46.9pt;width:510.75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" fillcolor="white [3201]" strokecolor="black [3200]" strokeweight="1pt">
                <v:textbox style="mso-fit-shape-to-text:t">
                  <w:txbxContent>
                    <w:p w14:paraId="4964DF9B" w14:textId="77777777" w:rsidR="005E353C" w:rsidRDefault="005E353C">
                      <w:r>
                        <w:t xml:space="preserve">      </w:t>
                      </w:r>
                      <w:r w:rsidR="00355D47">
                        <w:t>ALERGI</w:t>
                      </w:r>
                      <w:r>
                        <w:t xml:space="preserve">AS ALIMENTARIAS: </w:t>
                      </w:r>
                    </w:p>
                    <w:p w14:paraId="4964DF9C" w14:textId="77777777" w:rsidR="005E353C" w:rsidRDefault="005E353C"/>
                    <w:p w14:paraId="4964DF9D" w14:textId="77777777" w:rsidR="005E353C" w:rsidRDefault="005E353C"/>
                    <w:p w14:paraId="4964DF9E" w14:textId="77777777" w:rsidR="005E353C" w:rsidRDefault="005E353C"/>
                    <w:p w14:paraId="4964DF9F" w14:textId="77777777" w:rsidR="005E353C" w:rsidRDefault="005E353C"/>
                    <w:p w14:paraId="4964DFA0" w14:textId="77777777" w:rsidR="005E353C" w:rsidRDefault="005E353C"/>
                    <w:p w14:paraId="4964DFA1" w14:textId="77777777" w:rsidR="005E353C" w:rsidRDefault="005E353C"/>
                    <w:p w14:paraId="4964DFA2" w14:textId="77777777" w:rsidR="005E353C" w:rsidRDefault="005E353C"/>
                    <w:p w14:paraId="4964DFA3" w14:textId="77777777" w:rsidR="005E353C" w:rsidRDefault="005E353C"/>
                  </w:txbxContent>
                </v:textbox>
                <w10:wrap type="square" anchorx="margin"/>
              </v:shape>
            </w:pict>
          </mc:Fallback>
        </mc:AlternateContent>
      </w:r>
      <w:r w:rsidRPr="0024217D">
        <w:rPr>
          <w:szCs w:val="20"/>
          <w:u w:val="single"/>
        </w:rPr>
        <w:t xml:space="preserve">Señalar lo que proceda y explicar en qué consiste la alergia </w:t>
      </w:r>
      <w:r w:rsidRPr="00304729">
        <w:rPr>
          <w:szCs w:val="20"/>
        </w:rPr>
        <w:t>y los productos específicos que la provocan.</w:t>
      </w:r>
      <w:r w:rsidR="00304729" w:rsidRPr="00304729">
        <w:rPr>
          <w:szCs w:val="20"/>
        </w:rPr>
        <w:t xml:space="preserve">  Con </w:t>
      </w:r>
      <w:r w:rsidR="00304729" w:rsidRPr="0024217D">
        <w:rPr>
          <w:szCs w:val="20"/>
          <w:u w:val="single"/>
        </w:rPr>
        <w:t>nombre y firma  en los recuadros de abajo de ambos progenitores/tutores</w:t>
      </w:r>
    </w:p>
    <w:p w14:paraId="4964DF79" w14:textId="77777777" w:rsidR="00243013" w:rsidRDefault="00243013">
      <w:pPr>
        <w:rPr>
          <w:sz w:val="20"/>
          <w:szCs w:val="20"/>
        </w:rPr>
      </w:pPr>
    </w:p>
    <w:p w14:paraId="4964DF7A" w14:textId="77777777" w:rsidR="00304729" w:rsidRDefault="00304729">
      <w:pPr>
        <w:rPr>
          <w:sz w:val="20"/>
          <w:szCs w:val="20"/>
        </w:rPr>
      </w:pPr>
    </w:p>
    <w:p w14:paraId="4964DF7B" w14:textId="77777777" w:rsidR="00243013" w:rsidRDefault="005E353C">
      <w:pPr>
        <w:rPr>
          <w:sz w:val="20"/>
          <w:szCs w:val="20"/>
        </w:rPr>
      </w:pPr>
      <w:r w:rsidRPr="005E353C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4964DF83" wp14:editId="4964DF84">
                <wp:simplePos x="0" y="0"/>
                <wp:positionH relativeFrom="margin">
                  <wp:posOffset>0</wp:posOffset>
                </wp:positionH>
                <wp:positionV relativeFrom="paragraph">
                  <wp:posOffset>2080895</wp:posOffset>
                </wp:positionV>
                <wp:extent cx="6486525" cy="1404620"/>
                <wp:effectExtent l="0" t="0" r="28575" b="12065"/>
                <wp:wrapSquare wrapText="bothSides"/>
                <wp:docPr id="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404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4964DFA4" w14:textId="77777777" w:rsidR="005E353C" w:rsidRDefault="005E353C" w:rsidP="005E353C">
                            <w:r w:rsidRPr="005E353C">
                              <w:rPr>
                                <w:noProof/>
                              </w:rPr>
                              <w:drawing>
                                <wp:inline distT="0" distB="0" distL="0" distR="0" wp14:anchorId="4964DFB7" wp14:editId="4964DFB8">
                                  <wp:extent cx="247650" cy="219075"/>
                                  <wp:effectExtent l="0" t="0" r="0" b="9525"/>
                                  <wp:docPr id="8" name="Imagen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650" cy="219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  <w:r w:rsidR="00355D47">
                              <w:t>ALERGI</w:t>
                            </w:r>
                            <w:r>
                              <w:t xml:space="preserve">AS </w:t>
                            </w:r>
                            <w:r w:rsidR="00304729">
                              <w:t>ANIMALES</w:t>
                            </w:r>
                            <w:r>
                              <w:t xml:space="preserve"> </w:t>
                            </w:r>
                          </w:p>
                          <w:p w14:paraId="4964DFA5" w14:textId="77777777" w:rsidR="005E353C" w:rsidRDefault="005E353C" w:rsidP="005E353C"/>
                          <w:p w14:paraId="4964DFA6" w14:textId="77777777" w:rsidR="005E353C" w:rsidRDefault="005E353C" w:rsidP="005E353C"/>
                          <w:p w14:paraId="4964DFA7" w14:textId="77777777" w:rsidR="005E353C" w:rsidRDefault="005E353C" w:rsidP="005E353C"/>
                          <w:p w14:paraId="4964DFA8" w14:textId="77777777" w:rsidR="005E353C" w:rsidRDefault="005E353C" w:rsidP="005E353C"/>
                          <w:p w14:paraId="4964DFA9" w14:textId="77777777" w:rsidR="005E353C" w:rsidRDefault="005E353C" w:rsidP="005E353C"/>
                          <w:p w14:paraId="4964DFAA" w14:textId="77777777" w:rsidR="005E353C" w:rsidRDefault="005E353C" w:rsidP="005E353C"/>
                          <w:p w14:paraId="4964DFAB" w14:textId="77777777" w:rsidR="005E353C" w:rsidRDefault="005E353C" w:rsidP="005E353C"/>
                          <w:p w14:paraId="4964DFAC" w14:textId="77777777" w:rsidR="005E353C" w:rsidRDefault="005E353C" w:rsidP="005E353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64DF83" id="_x0000_s1027" type="#_x0000_t202" style="position:absolute;margin-left:0;margin-top:163.85pt;width:510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" fillcolor="window" strokecolor="windowText" strokeweight="1pt">
                <v:textbox style="mso-fit-shape-to-text:t">
                  <w:txbxContent>
                    <w:p w14:paraId="4964DFA4" w14:textId="77777777" w:rsidR="005E353C" w:rsidRDefault="005E353C" w:rsidP="005E353C">
                      <w:r w:rsidRPr="005E353C">
                        <w:rPr>
                          <w:noProof/>
                        </w:rPr>
                        <w:drawing>
                          <wp:inline distT="0" distB="0" distL="0" distR="0" wp14:anchorId="4964DFB7" wp14:editId="4964DFB8">
                            <wp:extent cx="247650" cy="219075"/>
                            <wp:effectExtent l="0" t="0" r="0" b="9525"/>
                            <wp:docPr id="8" name="Imagen 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650" cy="219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  <w:r w:rsidR="00355D47">
                        <w:t>ALERGI</w:t>
                      </w:r>
                      <w:r>
                        <w:t xml:space="preserve">AS </w:t>
                      </w:r>
                      <w:r w:rsidR="00304729">
                        <w:t>ANIMALES</w:t>
                      </w:r>
                      <w:r>
                        <w:t xml:space="preserve"> </w:t>
                      </w:r>
                    </w:p>
                    <w:p w14:paraId="4964DFA5" w14:textId="77777777" w:rsidR="005E353C" w:rsidRDefault="005E353C" w:rsidP="005E353C"/>
                    <w:p w14:paraId="4964DFA6" w14:textId="77777777" w:rsidR="005E353C" w:rsidRDefault="005E353C" w:rsidP="005E353C"/>
                    <w:p w14:paraId="4964DFA7" w14:textId="77777777" w:rsidR="005E353C" w:rsidRDefault="005E353C" w:rsidP="005E353C"/>
                    <w:p w14:paraId="4964DFA8" w14:textId="77777777" w:rsidR="005E353C" w:rsidRDefault="005E353C" w:rsidP="005E353C"/>
                    <w:p w14:paraId="4964DFA9" w14:textId="77777777" w:rsidR="005E353C" w:rsidRDefault="005E353C" w:rsidP="005E353C"/>
                    <w:p w14:paraId="4964DFAA" w14:textId="77777777" w:rsidR="005E353C" w:rsidRDefault="005E353C" w:rsidP="005E353C"/>
                    <w:p w14:paraId="4964DFAB" w14:textId="77777777" w:rsidR="005E353C" w:rsidRDefault="005E353C" w:rsidP="005E353C"/>
                    <w:p w14:paraId="4964DFAC" w14:textId="77777777" w:rsidR="005E353C" w:rsidRDefault="005E353C" w:rsidP="005E353C"/>
                  </w:txbxContent>
                </v:textbox>
                <w10:wrap type="square" anchorx="margin"/>
              </v:shape>
            </w:pict>
          </mc:Fallback>
        </mc:AlternateContent>
      </w:r>
      <w:r w:rsidRPr="005E353C">
        <w:rPr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964DF85" wp14:editId="4964DF86">
                <wp:simplePos x="0" y="0"/>
                <wp:positionH relativeFrom="margin">
                  <wp:posOffset>0</wp:posOffset>
                </wp:positionH>
                <wp:positionV relativeFrom="paragraph">
                  <wp:posOffset>187960</wp:posOffset>
                </wp:positionV>
                <wp:extent cx="6486525" cy="1404620"/>
                <wp:effectExtent l="0" t="0" r="28575" b="12065"/>
                <wp:wrapSquare wrapText="bothSides"/>
                <wp:docPr id="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6525" cy="140462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4964DFAD" w14:textId="77777777" w:rsidR="005E353C" w:rsidRDefault="005E353C" w:rsidP="005E353C">
                            <w:r w:rsidRPr="005E353C">
                              <w:rPr>
                                <w:noProof/>
                              </w:rPr>
                              <w:drawing>
                                <wp:inline distT="0" distB="0" distL="0" distR="0" wp14:anchorId="4964DFB9" wp14:editId="4964DFBA">
                                  <wp:extent cx="247650" cy="219075"/>
                                  <wp:effectExtent l="0" t="0" r="0" b="9525"/>
                                  <wp:docPr id="9" name="Imagen 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47650" cy="21907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t xml:space="preserve"> </w:t>
                            </w:r>
                            <w:r w:rsidR="00355D47">
                              <w:t>ALERGI</w:t>
                            </w:r>
                            <w:r>
                              <w:t xml:space="preserve">AS AMBIENTALES: </w:t>
                            </w:r>
                          </w:p>
                          <w:p w14:paraId="4964DFAE" w14:textId="77777777" w:rsidR="005E353C" w:rsidRDefault="005E353C" w:rsidP="005E353C"/>
                          <w:p w14:paraId="4964DFAF" w14:textId="77777777" w:rsidR="005E353C" w:rsidRDefault="005E353C" w:rsidP="005E353C"/>
                          <w:p w14:paraId="4964DFB0" w14:textId="77777777" w:rsidR="005E353C" w:rsidRDefault="005E353C" w:rsidP="005E353C"/>
                          <w:p w14:paraId="4964DFB1" w14:textId="77777777" w:rsidR="005E353C" w:rsidRDefault="005E353C" w:rsidP="005E353C"/>
                          <w:p w14:paraId="4964DFB2" w14:textId="77777777" w:rsidR="005E353C" w:rsidRDefault="005E353C" w:rsidP="005E353C"/>
                          <w:p w14:paraId="4964DFB3" w14:textId="77777777" w:rsidR="005E353C" w:rsidRDefault="005E353C" w:rsidP="005E353C"/>
                          <w:p w14:paraId="4964DFB4" w14:textId="77777777" w:rsidR="005E353C" w:rsidRDefault="005E353C" w:rsidP="005E353C"/>
                          <w:p w14:paraId="4964DFB5" w14:textId="77777777" w:rsidR="005E353C" w:rsidRDefault="005E353C" w:rsidP="005E353C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964DF85" id="_x0000_s1028" type="#_x0000_t202" style="position:absolute;margin-left:0;margin-top:14.8pt;width:510.75pt;height:110.6pt;z-index:2516623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" fillcolor="window" strokecolor="windowText" strokeweight="1pt">
                <v:textbox style="mso-fit-shape-to-text:t">
                  <w:txbxContent>
                    <w:p w14:paraId="4964DFAD" w14:textId="77777777" w:rsidR="005E353C" w:rsidRDefault="005E353C" w:rsidP="005E353C">
                      <w:r w:rsidRPr="005E353C">
                        <w:rPr>
                          <w:noProof/>
                        </w:rPr>
                        <w:drawing>
                          <wp:inline distT="0" distB="0" distL="0" distR="0" wp14:anchorId="4964DFB9" wp14:editId="4964DFBA">
                            <wp:extent cx="247650" cy="219075"/>
                            <wp:effectExtent l="0" t="0" r="0" b="9525"/>
                            <wp:docPr id="9" name="Imagen 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47650" cy="21907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t xml:space="preserve"> </w:t>
                      </w:r>
                      <w:r w:rsidR="00355D47">
                        <w:t>ALERGI</w:t>
                      </w:r>
                      <w:r>
                        <w:t xml:space="preserve">AS AMBIENTALES: </w:t>
                      </w:r>
                    </w:p>
                    <w:p w14:paraId="4964DFAE" w14:textId="77777777" w:rsidR="005E353C" w:rsidRDefault="005E353C" w:rsidP="005E353C"/>
                    <w:p w14:paraId="4964DFAF" w14:textId="77777777" w:rsidR="005E353C" w:rsidRDefault="005E353C" w:rsidP="005E353C"/>
                    <w:p w14:paraId="4964DFB0" w14:textId="77777777" w:rsidR="005E353C" w:rsidRDefault="005E353C" w:rsidP="005E353C"/>
                    <w:p w14:paraId="4964DFB1" w14:textId="77777777" w:rsidR="005E353C" w:rsidRDefault="005E353C" w:rsidP="005E353C"/>
                    <w:p w14:paraId="4964DFB2" w14:textId="77777777" w:rsidR="005E353C" w:rsidRDefault="005E353C" w:rsidP="005E353C"/>
                    <w:p w14:paraId="4964DFB3" w14:textId="77777777" w:rsidR="005E353C" w:rsidRDefault="005E353C" w:rsidP="005E353C"/>
                    <w:p w14:paraId="4964DFB4" w14:textId="77777777" w:rsidR="005E353C" w:rsidRDefault="005E353C" w:rsidP="005E353C"/>
                    <w:p w14:paraId="4964DFB5" w14:textId="77777777" w:rsidR="005E353C" w:rsidRDefault="005E353C" w:rsidP="005E353C"/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sz w:val="20"/>
          <w:szCs w:val="20"/>
        </w:rPr>
        <w:t xml:space="preserve">Es necesario presentar en Secretaría un documento médico que acredite la situación de </w:t>
      </w:r>
      <w:r w:rsidR="00355D47">
        <w:rPr>
          <w:sz w:val="20"/>
          <w:szCs w:val="20"/>
        </w:rPr>
        <w:t>alergi</w:t>
      </w:r>
      <w:r w:rsidR="00304729">
        <w:rPr>
          <w:sz w:val="20"/>
          <w:szCs w:val="20"/>
        </w:rPr>
        <w:t>a</w:t>
      </w:r>
      <w:r>
        <w:rPr>
          <w:sz w:val="20"/>
          <w:szCs w:val="20"/>
        </w:rPr>
        <w:t xml:space="preserve">. Una copia de este documento médico </w:t>
      </w:r>
      <w:r w:rsidR="00304729">
        <w:rPr>
          <w:sz w:val="20"/>
          <w:szCs w:val="20"/>
        </w:rPr>
        <w:t>pasará a formar parte del expediente del alumno. Es responsabilidad de la familia mantener actualizada dicha documentación con nuevas necesidades o alergias.</w:t>
      </w:r>
    </w:p>
    <w:p w14:paraId="4964DF7C" w14:textId="77777777" w:rsidR="00304729" w:rsidRDefault="0024217D">
      <w:pPr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964DF87" wp14:editId="4964DF88">
                <wp:simplePos x="0" y="0"/>
                <wp:positionH relativeFrom="column">
                  <wp:posOffset>3657600</wp:posOffset>
                </wp:positionH>
                <wp:positionV relativeFrom="paragraph">
                  <wp:posOffset>5715</wp:posOffset>
                </wp:positionV>
                <wp:extent cx="1628775" cy="933450"/>
                <wp:effectExtent l="0" t="0" r="28575" b="19050"/>
                <wp:wrapNone/>
                <wp:docPr id="11" name="Rectángul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933450"/>
                        </a:xfrm>
                        <a:prstGeom prst="rect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DA98E97" id="Rectángulo 11" o:spid="_x0000_s1026" style="position:absolute;margin-left:4in;margin-top:.45pt;width:128.25pt;height:73.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" fillcolor="white [3201]" strokecolor="black [3200]" strokeweight="1pt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964DF89" wp14:editId="4964DF8A">
                <wp:simplePos x="0" y="0"/>
                <wp:positionH relativeFrom="column">
                  <wp:posOffset>1337310</wp:posOffset>
                </wp:positionH>
                <wp:positionV relativeFrom="paragraph">
                  <wp:posOffset>6350</wp:posOffset>
                </wp:positionV>
                <wp:extent cx="1628775" cy="933450"/>
                <wp:effectExtent l="0" t="0" r="28575" b="19050"/>
                <wp:wrapNone/>
                <wp:docPr id="10" name="Rectángul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9334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964DFB6" w14:textId="77777777" w:rsidR="001B0DF7" w:rsidRDefault="001B0DF7" w:rsidP="001B0DF7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964DF89" id="Rectángulo 10" o:spid="_x0000_s1029" style="position:absolute;margin-left:105.3pt;margin-top:.5pt;width:128.25pt;height:73.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" fillcolor="white [3201]" strokecolor="black [3200]" strokeweight="1pt">
                <v:textbox>
                  <w:txbxContent>
                    <w:p w14:paraId="4964DFB6" w14:textId="77777777" w:rsidR="001B0DF7" w:rsidRDefault="001B0DF7" w:rsidP="001B0DF7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964DF7D" w14:textId="77777777" w:rsidR="001B0DF7" w:rsidRDefault="00304729" w:rsidP="00304729">
      <w:pPr>
        <w:rPr>
          <w:sz w:val="20"/>
          <w:szCs w:val="20"/>
        </w:rPr>
      </w:pPr>
      <w:r>
        <w:rPr>
          <w:sz w:val="20"/>
          <w:szCs w:val="20"/>
        </w:rPr>
        <w:t xml:space="preserve">Fdo. </w:t>
      </w:r>
    </w:p>
    <w:p w14:paraId="4964DF7E" w14:textId="77777777" w:rsidR="00304729" w:rsidRDefault="001B0DF7">
      <w:pPr>
        <w:rPr>
          <w:sz w:val="20"/>
          <w:szCs w:val="20"/>
        </w:rPr>
      </w:pPr>
      <w:r>
        <w:rPr>
          <w:sz w:val="20"/>
          <w:szCs w:val="20"/>
        </w:rPr>
        <w:t>NOMBRE Y DNI</w:t>
      </w:r>
      <w:r w:rsidR="00304729">
        <w:rPr>
          <w:sz w:val="20"/>
          <w:szCs w:val="20"/>
        </w:rPr>
        <w:tab/>
      </w:r>
      <w:r w:rsidR="00304729">
        <w:rPr>
          <w:sz w:val="20"/>
          <w:szCs w:val="20"/>
        </w:rPr>
        <w:tab/>
      </w:r>
      <w:r w:rsidR="00304729">
        <w:rPr>
          <w:sz w:val="20"/>
          <w:szCs w:val="20"/>
        </w:rPr>
        <w:tab/>
      </w:r>
      <w:r w:rsidR="00304729">
        <w:rPr>
          <w:sz w:val="20"/>
          <w:szCs w:val="20"/>
        </w:rPr>
        <w:tab/>
      </w:r>
      <w:r w:rsidR="00304729">
        <w:rPr>
          <w:sz w:val="20"/>
          <w:szCs w:val="20"/>
        </w:rPr>
        <w:tab/>
      </w:r>
      <w:r w:rsidR="00304729">
        <w:rPr>
          <w:sz w:val="20"/>
          <w:szCs w:val="20"/>
        </w:rPr>
        <w:tab/>
      </w:r>
      <w:r w:rsidR="00304729">
        <w:rPr>
          <w:sz w:val="20"/>
          <w:szCs w:val="20"/>
        </w:rPr>
        <w:tab/>
      </w:r>
      <w:r w:rsidR="00304729">
        <w:rPr>
          <w:sz w:val="20"/>
          <w:szCs w:val="20"/>
        </w:rPr>
        <w:tab/>
      </w:r>
      <w:proofErr w:type="spellStart"/>
      <w:r w:rsidR="00355D47">
        <w:rPr>
          <w:sz w:val="20"/>
          <w:szCs w:val="20"/>
        </w:rPr>
        <w:t>Fdo</w:t>
      </w:r>
      <w:proofErr w:type="spellEnd"/>
      <w:r w:rsidR="00355D47">
        <w:rPr>
          <w:sz w:val="20"/>
          <w:szCs w:val="20"/>
        </w:rPr>
        <w:t>:</w:t>
      </w:r>
    </w:p>
    <w:sectPr w:rsidR="00304729" w:rsidSect="00304729">
      <w:headerReference w:type="default" r:id="rId10"/>
      <w:footerReference w:type="default" r:id="rId11"/>
      <w:pgSz w:w="11906" w:h="16838" w:code="9"/>
      <w:pgMar w:top="2410" w:right="1134" w:bottom="1418" w:left="1134" w:header="794" w:footer="17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64DF8D" w14:textId="77777777" w:rsidR="00A3553A" w:rsidRDefault="00A3553A">
      <w:r>
        <w:separator/>
      </w:r>
    </w:p>
  </w:endnote>
  <w:endnote w:type="continuationSeparator" w:id="0">
    <w:p w14:paraId="4964DF8E" w14:textId="77777777" w:rsidR="00A3553A" w:rsidRDefault="00A355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  <w:embedRegular r:id="rId1" w:fontKey="{B323A741-7E46-4EFF-9413-7A7D5276883C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2" w:fontKey="{5A94CCA8-C58F-4606-8E0A-CCB1DEACECAB}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  <w:embedRegular r:id="rId3" w:fontKey="{1D4CBE09-B1F6-4B63-BF1C-5324467262CD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4" w:fontKey="{80AB2521-05AE-4E7B-B91D-113FF61275F5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5559A2A6-6A8F-4745-8DB0-2D020414C8F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964DF98" w14:textId="77777777" w:rsidR="00243013" w:rsidRDefault="008E7FEE">
    <w:pPr>
      <w:pBdr>
        <w:top w:val="single" w:sz="2" w:space="1" w:color="4D4D4D"/>
        <w:bottom w:val="single" w:sz="2" w:space="1" w:color="4D4D4D"/>
      </w:pBdr>
      <w:jc w:val="center"/>
      <w:rPr>
        <w:rFonts w:cs="Trebuchet MS"/>
        <w:color w:val="000000"/>
        <w:sz w:val="14"/>
        <w:szCs w:val="14"/>
      </w:rPr>
    </w:pPr>
    <w:r>
      <w:rPr>
        <w:rStyle w:val="piedecarta"/>
        <w:sz w:val="14"/>
        <w:szCs w:val="14"/>
      </w:rPr>
      <w:t xml:space="preserve">C/ Escuelas s/n, 47162 Aldeamayor de San Martín  (Valladolid) </w:t>
    </w:r>
    <w:proofErr w:type="spellStart"/>
    <w:r>
      <w:rPr>
        <w:rStyle w:val="piedecarta"/>
        <w:sz w:val="14"/>
        <w:szCs w:val="14"/>
      </w:rPr>
      <w:t>Tel.y</w:t>
    </w:r>
    <w:proofErr w:type="spellEnd"/>
    <w:r>
      <w:rPr>
        <w:rStyle w:val="piedecarta"/>
        <w:sz w:val="14"/>
        <w:szCs w:val="14"/>
      </w:rPr>
      <w:t xml:space="preserve"> Fax 983558297. E-mail  47000075@educa.jcyl.es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64DF8B" w14:textId="77777777" w:rsidR="00A3553A" w:rsidRDefault="00A3553A">
      <w:r>
        <w:separator/>
      </w:r>
    </w:p>
  </w:footnote>
  <w:footnote w:type="continuationSeparator" w:id="0">
    <w:p w14:paraId="4964DF8C" w14:textId="77777777" w:rsidR="00A3553A" w:rsidRDefault="00A355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5000" w:type="pct"/>
      <w:jc w:val="center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617"/>
      <w:gridCol w:w="5621"/>
      <w:gridCol w:w="3400"/>
    </w:tblGrid>
    <w:tr w:rsidR="00243013" w14:paraId="4964DF92" w14:textId="77777777">
      <w:trPr>
        <w:cantSplit/>
        <w:trHeight w:val="993"/>
        <w:jc w:val="center"/>
      </w:trPr>
      <w:tc>
        <w:tcPr>
          <w:tcW w:w="320" w:type="pct"/>
          <w:noWrap/>
          <w:tcMar>
            <w:left w:w="0" w:type="dxa"/>
            <w:right w:w="0" w:type="dxa"/>
          </w:tcMar>
          <w:vAlign w:val="center"/>
        </w:tcPr>
        <w:p w14:paraId="4964DF8F" w14:textId="77777777" w:rsidR="00243013" w:rsidRDefault="004D5E26">
          <w:pPr>
            <w:pStyle w:val="Encabezado"/>
          </w:pPr>
          <w:r>
            <w:rPr>
              <w:noProof/>
            </w:rPr>
            <w:drawing>
              <wp:inline distT="0" distB="0" distL="0" distR="0" wp14:anchorId="4964DF99" wp14:editId="4964DF9A">
                <wp:extent cx="352425" cy="581025"/>
                <wp:effectExtent l="0" t="0" r="9525" b="9525"/>
                <wp:docPr id="1" name="Imagen 1" descr="escudojuntagrand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escudojuntagrand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352425" cy="581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16" w:type="pct"/>
          <w:noWrap/>
          <w:tcMar>
            <w:left w:w="0" w:type="dxa"/>
            <w:right w:w="0" w:type="dxa"/>
          </w:tcMar>
          <w:vAlign w:val="bottom"/>
        </w:tcPr>
        <w:p w14:paraId="4964DF90" w14:textId="77777777" w:rsidR="00243013" w:rsidRDefault="008E7FEE">
          <w:pPr>
            <w:pStyle w:val="Encabezado"/>
            <w:rPr>
              <w:rFonts w:ascii="Eras Demi ITC" w:hAnsi="Eras Demi ITC"/>
              <w:sz w:val="28"/>
              <w:szCs w:val="28"/>
            </w:rPr>
          </w:pPr>
          <w:r>
            <w:rPr>
              <w:rFonts w:ascii="Eras Demi ITC" w:hAnsi="Eras Demi ITC"/>
              <w:sz w:val="28"/>
              <w:szCs w:val="28"/>
            </w:rPr>
            <w:t>Junta de</w:t>
          </w:r>
          <w:r>
            <w:rPr>
              <w:rFonts w:ascii="Eras Demi ITC" w:hAnsi="Eras Demi ITC"/>
              <w:sz w:val="28"/>
              <w:szCs w:val="28"/>
            </w:rPr>
            <w:br/>
            <w:t>Castilla y León</w:t>
          </w:r>
        </w:p>
      </w:tc>
      <w:tc>
        <w:tcPr>
          <w:tcW w:w="1764" w:type="pct"/>
          <w:vMerge w:val="restart"/>
          <w:vAlign w:val="bottom"/>
        </w:tcPr>
        <w:p w14:paraId="4964DF91" w14:textId="77777777" w:rsidR="00243013" w:rsidRDefault="008E7FEE">
          <w:pPr>
            <w:pStyle w:val="Encabezado"/>
            <w:jc w:val="right"/>
            <w:rPr>
              <w:rFonts w:ascii="Eras Demi ITC" w:hAnsi="Eras Demi ITC"/>
              <w:sz w:val="28"/>
              <w:szCs w:val="28"/>
            </w:rPr>
          </w:pPr>
          <w:r>
            <w:rPr>
              <w:rFonts w:ascii="Trebuchet MS" w:hAnsi="Trebuchet MS"/>
              <w:sz w:val="18"/>
              <w:szCs w:val="18"/>
            </w:rPr>
            <w:t>CEIP MIGUEL DELIBES</w:t>
          </w:r>
        </w:p>
      </w:tc>
    </w:tr>
    <w:tr w:rsidR="00243013" w14:paraId="4964DF96" w14:textId="77777777">
      <w:trPr>
        <w:cantSplit/>
        <w:trHeight w:val="300"/>
        <w:jc w:val="center"/>
      </w:trPr>
      <w:tc>
        <w:tcPr>
          <w:tcW w:w="320" w:type="pct"/>
          <w:noWrap/>
          <w:tcMar>
            <w:left w:w="0" w:type="dxa"/>
            <w:right w:w="0" w:type="dxa"/>
          </w:tcMar>
        </w:tcPr>
        <w:p w14:paraId="4964DF93" w14:textId="77777777" w:rsidR="00243013" w:rsidRDefault="00243013">
          <w:pPr>
            <w:pStyle w:val="Encabezado"/>
          </w:pPr>
        </w:p>
      </w:tc>
      <w:tc>
        <w:tcPr>
          <w:tcW w:w="2916" w:type="pct"/>
          <w:noWrap/>
          <w:tcMar>
            <w:left w:w="0" w:type="dxa"/>
            <w:right w:w="0" w:type="dxa"/>
          </w:tcMar>
          <w:vAlign w:val="bottom"/>
        </w:tcPr>
        <w:p w14:paraId="4964DF94" w14:textId="77777777" w:rsidR="00243013" w:rsidRDefault="008E7FEE">
          <w:pPr>
            <w:pStyle w:val="Encabezado"/>
            <w:rPr>
              <w:rFonts w:ascii="Trebuchet MS" w:hAnsi="Trebuchet MS"/>
              <w:sz w:val="18"/>
              <w:szCs w:val="18"/>
            </w:rPr>
          </w:pPr>
          <w:r>
            <w:rPr>
              <w:rFonts w:ascii="Trebuchet MS" w:hAnsi="Trebuchet MS"/>
              <w:sz w:val="18"/>
              <w:szCs w:val="18"/>
            </w:rPr>
            <w:t>Consejería de Educación</w:t>
          </w:r>
        </w:p>
      </w:tc>
      <w:tc>
        <w:tcPr>
          <w:tcW w:w="1764" w:type="pct"/>
          <w:vMerge/>
        </w:tcPr>
        <w:p w14:paraId="4964DF95" w14:textId="77777777" w:rsidR="00243013" w:rsidRDefault="00243013">
          <w:pPr>
            <w:pStyle w:val="Encabezado"/>
            <w:rPr>
              <w:rFonts w:ascii="Trebuchet MS" w:hAnsi="Trebuchet MS"/>
              <w:sz w:val="18"/>
              <w:szCs w:val="18"/>
            </w:rPr>
          </w:pPr>
        </w:p>
      </w:tc>
    </w:tr>
  </w:tbl>
  <w:p w14:paraId="4964DF97" w14:textId="77777777" w:rsidR="00243013" w:rsidRDefault="00243013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proofState w:spelling="clean" w:grammar="clean"/>
  <w:attachedTemplate r:id="rId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5E26"/>
    <w:rsid w:val="001B0DF7"/>
    <w:rsid w:val="00224831"/>
    <w:rsid w:val="0024217D"/>
    <w:rsid w:val="00243013"/>
    <w:rsid w:val="00304729"/>
    <w:rsid w:val="00350DF6"/>
    <w:rsid w:val="00355D47"/>
    <w:rsid w:val="004D5E26"/>
    <w:rsid w:val="005E353C"/>
    <w:rsid w:val="008E7FEE"/>
    <w:rsid w:val="00A1556F"/>
    <w:rsid w:val="00A3553A"/>
    <w:rsid w:val="00B062AB"/>
    <w:rsid w:val="00F4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4964DF72"/>
  <w15:chartTrackingRefBased/>
  <w15:docId w15:val="{F7AB421B-A005-42CD-95EA-0EAFB3531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" w:hAnsi="Arial"/>
      <w:sz w:val="22"/>
      <w:szCs w:val="22"/>
    </w:rPr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sz w:val="36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semiHidden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semiHidden/>
    <w:pPr>
      <w:tabs>
        <w:tab w:val="center" w:pos="4252"/>
        <w:tab w:val="right" w:pos="8504"/>
      </w:tabs>
    </w:pPr>
  </w:style>
  <w:style w:type="paragraph" w:styleId="Textoindependiente">
    <w:name w:val="Body Text"/>
    <w:basedOn w:val="Normal"/>
    <w:semiHidden/>
    <w:pPr>
      <w:spacing w:line="320" w:lineRule="exact"/>
    </w:pPr>
    <w:rPr>
      <w:rFonts w:ascii="Eras Demi ITC" w:hAnsi="Eras Demi ITC"/>
      <w:sz w:val="38"/>
      <w:lang w:val="es-ES_tradnl"/>
    </w:rPr>
  </w:style>
  <w:style w:type="paragraph" w:styleId="Textoindependiente2">
    <w:name w:val="Body Text 2"/>
    <w:basedOn w:val="Normal"/>
    <w:semiHidden/>
    <w:pPr>
      <w:jc w:val="both"/>
    </w:pPr>
    <w:rPr>
      <w:sz w:val="20"/>
      <w:szCs w:val="20"/>
    </w:rPr>
  </w:style>
  <w:style w:type="paragraph" w:styleId="Textodeglobo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piedecarta">
    <w:name w:val="pie de carta"/>
    <w:rPr>
      <w:rFonts w:ascii="Trebuchet MS" w:hAnsi="Trebuchet MS" w:cs="Trebuchet MS"/>
      <w:color w:val="000000"/>
      <w:sz w:val="12"/>
      <w:szCs w:val="12"/>
    </w:rPr>
  </w:style>
  <w:style w:type="paragraph" w:styleId="Textoindependiente3">
    <w:name w:val="Body Text 3"/>
    <w:basedOn w:val="Normal"/>
    <w:semiHidden/>
    <w:pPr>
      <w:jc w:val="both"/>
    </w:pPr>
    <w:rPr>
      <w:rFonts w:ascii="Times New Roman" w:hAnsi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1.emf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Secretaria\Escritorio\membrete_cole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9FCF526269D36448DA9BABD04CA8E03" ma:contentTypeVersion="14" ma:contentTypeDescription="Crear nuevo documento." ma:contentTypeScope="" ma:versionID="4d2b2fdc7776236dfd2087324a2301cb">
  <xsd:schema xmlns:xsd="http://www.w3.org/2001/XMLSchema" xmlns:xs="http://www.w3.org/2001/XMLSchema" xmlns:p="http://schemas.microsoft.com/office/2006/metadata/properties" xmlns:ns3="e33e3d9c-90d8-441d-b32e-aa8157409f87" xmlns:ns4="08bef555-6947-493e-a5f1-774961f60a0a" targetNamespace="http://schemas.microsoft.com/office/2006/metadata/properties" ma:root="true" ma:fieldsID="b5a443f55d09d8df135958aac8b16159" ns3:_="" ns4:_="">
    <xsd:import namespace="e33e3d9c-90d8-441d-b32e-aa8157409f87"/>
    <xsd:import namespace="08bef555-6947-493e-a5f1-774961f60a0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33e3d9c-90d8-441d-b32e-aa8157409f8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bef555-6947-493e-a5f1-774961f60a0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2F89424-2230-4167-B5B3-34008DA1B0B7}">
  <ds:schemaRefs>
    <ds:schemaRef ds:uri="http://schemas.microsoft.com/office/2006/documentManagement/types"/>
    <ds:schemaRef ds:uri="http://purl.org/dc/elements/1.1/"/>
    <ds:schemaRef ds:uri="http://purl.org/dc/terms/"/>
    <ds:schemaRef ds:uri="http://schemas.microsoft.com/office/infopath/2007/PartnerControls"/>
    <ds:schemaRef ds:uri="e33e3d9c-90d8-441d-b32e-aa8157409f87"/>
    <ds:schemaRef ds:uri="http://schemas.microsoft.com/office/2006/metadata/properties"/>
    <ds:schemaRef ds:uri="08bef555-6947-493e-a5f1-774961f60a0a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8365B7FA-7453-4C43-BC71-4E6C6C0765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830592-0391-483B-B60B-FEA3B950E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33e3d9c-90d8-441d-b32e-aa8157409f87"/>
    <ds:schemaRef ds:uri="08bef555-6947-493e-a5f1-774961f60a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membrete_cole</Template>
  <TotalTime>2</TotalTime>
  <Pages>1</Pages>
  <Words>88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Papel Carta Centros</vt:lpstr>
    </vt:vector>
  </TitlesOfParts>
  <Company>JCyL</Company>
  <LinksUpToDate>false</LinksUpToDate>
  <CharactersWithSpaces>641</CharactersWithSpaces>
  <SharedDoc>false</SharedDoc>
  <HLinks>
    <vt:vector size="6" baseType="variant">
      <vt:variant>
        <vt:i4>655387</vt:i4>
      </vt:variant>
      <vt:variant>
        <vt:i4>1668</vt:i4>
      </vt:variant>
      <vt:variant>
        <vt:i4>1025</vt:i4>
      </vt:variant>
      <vt:variant>
        <vt:i4>1</vt:i4>
      </vt:variant>
      <vt:variant>
        <vt:lpwstr>escudojuntagrande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Papel Carta Centros</dc:title>
  <dc:subject>Identidad Corporativa</dc:subject>
  <dc:creator>Secretaria</dc:creator>
  <cp:keywords/>
  <dc:description/>
  <cp:lastModifiedBy>AMAYA ESTER SALGADO RUIZ</cp:lastModifiedBy>
  <cp:revision>3</cp:revision>
  <cp:lastPrinted>2021-03-10T12:49:00Z</cp:lastPrinted>
  <dcterms:created xsi:type="dcterms:W3CDTF">2022-06-14T10:12:00Z</dcterms:created>
  <dcterms:modified xsi:type="dcterms:W3CDTF">2024-06-13T10:32:00Z</dcterms:modified>
  <cp:category>Plantilla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1645857812</vt:i4>
  </property>
  <property fmtid="{D5CDD505-2E9C-101B-9397-08002B2CF9AE}" pid="3" name="_NewReviewCycle">
    <vt:lpwstr/>
  </property>
  <property fmtid="{D5CDD505-2E9C-101B-9397-08002B2CF9AE}" pid="4" name="_EmailSubject">
    <vt:lpwstr>Identidad corporativa</vt:lpwstr>
  </property>
  <property fmtid="{D5CDD505-2E9C-101B-9397-08002B2CF9AE}" pid="5" name="_AuthorEmail">
    <vt:lpwstr>lopangfr@jcyl.es</vt:lpwstr>
  </property>
  <property fmtid="{D5CDD505-2E9C-101B-9397-08002B2CF9AE}" pid="6" name="_AuthorEmailDisplayName">
    <vt:lpwstr>Francisco Javier Lopez-Escobar Anguiano</vt:lpwstr>
  </property>
  <property fmtid="{D5CDD505-2E9C-101B-9397-08002B2CF9AE}" pid="7" name="_ReviewingToolsShownOnce">
    <vt:lpwstr/>
  </property>
  <property fmtid="{D5CDD505-2E9C-101B-9397-08002B2CF9AE}" pid="8" name="ContentTypeId">
    <vt:lpwstr>0x01010019FCF526269D36448DA9BABD04CA8E03</vt:lpwstr>
  </property>
</Properties>
</file>